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Briefpapier" color2="black" type="tile"/>
    </v:background>
  </w:background>
  <w:body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Prüfungsergebnis</w:t>
      </w:r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Gr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Peine-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Meinersen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Prüfungsart: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>St</w:t>
      </w:r>
      <w:r w:rsidR="003B6224">
        <w:rPr>
          <w:rFonts w:ascii="Arial" w:hAnsi="Arial" w:cs="Arial"/>
          <w:color w:val="000000"/>
          <w:sz w:val="20"/>
          <w:szCs w:val="20"/>
        </w:rPr>
        <w:t>öberprüfung</w:t>
      </w:r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Datum:</w:t>
      </w:r>
      <w:r w:rsidR="003B6224">
        <w:rPr>
          <w:rFonts w:ascii="Arial" w:hAnsi="Arial" w:cs="Arial"/>
          <w:color w:val="000000"/>
          <w:sz w:val="20"/>
          <w:szCs w:val="20"/>
        </w:rPr>
        <w:t xml:space="preserve"> </w:t>
      </w:r>
      <w:r w:rsidR="003B6224">
        <w:rPr>
          <w:rFonts w:ascii="Arial" w:hAnsi="Arial" w:cs="Arial"/>
          <w:color w:val="000000"/>
          <w:sz w:val="20"/>
          <w:szCs w:val="20"/>
        </w:rPr>
        <w:tab/>
      </w:r>
      <w:r w:rsidR="003B6224">
        <w:rPr>
          <w:rFonts w:ascii="Arial" w:hAnsi="Arial" w:cs="Arial"/>
          <w:color w:val="000000"/>
          <w:sz w:val="20"/>
          <w:szCs w:val="20"/>
        </w:rPr>
        <w:tab/>
        <w:t>29</w:t>
      </w:r>
      <w:r>
        <w:rPr>
          <w:rFonts w:ascii="Arial" w:hAnsi="Arial" w:cs="Arial"/>
          <w:color w:val="000000"/>
          <w:sz w:val="20"/>
          <w:szCs w:val="20"/>
        </w:rPr>
        <w:t>.03.201</w:t>
      </w:r>
      <w:r w:rsidR="003B6224">
        <w:rPr>
          <w:rFonts w:ascii="Arial" w:hAnsi="Arial" w:cs="Arial"/>
          <w:color w:val="000000"/>
          <w:sz w:val="20"/>
          <w:szCs w:val="20"/>
        </w:rPr>
        <w:t>4</w:t>
      </w:r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Ort: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3B6224">
        <w:rPr>
          <w:rFonts w:ascii="Arial" w:hAnsi="Arial" w:cs="Arial"/>
          <w:color w:val="000000"/>
          <w:sz w:val="20"/>
          <w:szCs w:val="20"/>
        </w:rPr>
        <w:t>Wolfsburg</w:t>
      </w:r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Revier: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="003B6224">
        <w:rPr>
          <w:rFonts w:ascii="Arial" w:hAnsi="Arial" w:cs="Arial"/>
          <w:color w:val="000000"/>
          <w:sz w:val="20"/>
          <w:szCs w:val="20"/>
        </w:rPr>
        <w:t>Rfö</w:t>
      </w:r>
      <w:proofErr w:type="spellEnd"/>
      <w:r w:rsidR="003B6224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3B6224">
        <w:rPr>
          <w:rFonts w:ascii="Arial" w:hAnsi="Arial" w:cs="Arial"/>
          <w:color w:val="000000"/>
          <w:sz w:val="20"/>
          <w:szCs w:val="20"/>
        </w:rPr>
        <w:t>Rothehof</w:t>
      </w:r>
      <w:proofErr w:type="spellEnd"/>
    </w:p>
    <w:p w:rsidR="00244D0C" w:rsidRDefault="00244D0C" w:rsidP="00244D0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44D0C" w:rsidRPr="007F72B5" w:rsidRDefault="00244D0C" w:rsidP="00244D0C">
      <w:pPr>
        <w:spacing w:after="0" w:line="240" w:lineRule="auto"/>
        <w:rPr>
          <w:rFonts w:ascii="Arial" w:eastAsia="Times New Roman" w:hAnsi="Arial" w:cs="Arial"/>
          <w:b/>
          <w:szCs w:val="25"/>
        </w:rPr>
      </w:pPr>
      <w:r w:rsidRPr="007F72B5">
        <w:rPr>
          <w:rFonts w:ascii="Arial" w:eastAsia="Times New Roman" w:hAnsi="Arial" w:cs="Arial"/>
          <w:b/>
          <w:szCs w:val="25"/>
        </w:rPr>
        <w:t xml:space="preserve">Hunde gemeldet: </w:t>
      </w:r>
      <w:r w:rsidR="003B6224">
        <w:rPr>
          <w:rFonts w:ascii="Arial" w:eastAsia="Times New Roman" w:hAnsi="Arial" w:cs="Arial"/>
          <w:b/>
          <w:szCs w:val="25"/>
        </w:rPr>
        <w:t>3</w:t>
      </w:r>
      <w:r w:rsidRPr="007F72B5">
        <w:rPr>
          <w:rFonts w:ascii="Arial" w:eastAsia="Times New Roman" w:hAnsi="Arial" w:cs="Arial"/>
          <w:b/>
          <w:szCs w:val="25"/>
        </w:rPr>
        <w:tab/>
        <w:t xml:space="preserve">Hunde geprüft: </w:t>
      </w:r>
      <w:r w:rsidR="003B6224">
        <w:rPr>
          <w:rFonts w:ascii="Arial" w:eastAsia="Times New Roman" w:hAnsi="Arial" w:cs="Arial"/>
          <w:b/>
          <w:szCs w:val="25"/>
        </w:rPr>
        <w:t>3</w:t>
      </w:r>
      <w:r w:rsidRPr="007F72B5">
        <w:rPr>
          <w:rFonts w:ascii="Arial" w:eastAsia="Times New Roman" w:hAnsi="Arial" w:cs="Arial"/>
          <w:b/>
          <w:szCs w:val="25"/>
        </w:rPr>
        <w:tab/>
        <w:t xml:space="preserve">Hunde bestanden: </w:t>
      </w:r>
      <w:r w:rsidR="003B6224">
        <w:rPr>
          <w:rFonts w:ascii="Arial" w:eastAsia="Times New Roman" w:hAnsi="Arial" w:cs="Arial"/>
          <w:b/>
          <w:szCs w:val="25"/>
        </w:rPr>
        <w:t>3</w:t>
      </w:r>
      <w:r w:rsidRPr="007F72B5">
        <w:rPr>
          <w:rFonts w:ascii="Arial" w:eastAsia="Times New Roman" w:hAnsi="Arial" w:cs="Arial"/>
          <w:b/>
          <w:szCs w:val="25"/>
        </w:rPr>
        <w:tab/>
      </w:r>
      <w:r>
        <w:rPr>
          <w:rFonts w:ascii="Arial" w:eastAsia="Times New Roman" w:hAnsi="Arial" w:cs="Arial"/>
          <w:b/>
          <w:szCs w:val="25"/>
        </w:rPr>
        <w:t xml:space="preserve">     </w:t>
      </w:r>
      <w:r w:rsidRPr="007F72B5">
        <w:rPr>
          <w:rFonts w:ascii="Arial" w:eastAsia="Times New Roman" w:hAnsi="Arial" w:cs="Arial"/>
          <w:b/>
          <w:szCs w:val="25"/>
        </w:rPr>
        <w:t>Hunde nicht bestanden: 0</w:t>
      </w:r>
    </w:p>
    <w:p w:rsidR="00244D0C" w:rsidRPr="007F72B5" w:rsidRDefault="00244D0C" w:rsidP="00244D0C">
      <w:pPr>
        <w:spacing w:after="0" w:line="240" w:lineRule="auto"/>
        <w:rPr>
          <w:rFonts w:ascii="Arial" w:hAnsi="Arial" w:cs="Arial"/>
          <w:sz w:val="16"/>
          <w:szCs w:val="20"/>
        </w:rPr>
      </w:pP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1"/>
        <w:gridCol w:w="6720"/>
        <w:gridCol w:w="1275"/>
        <w:gridCol w:w="1134"/>
      </w:tblGrid>
      <w:tr w:rsidR="00244D0C" w:rsidRPr="007F72B5" w:rsidTr="00A0253E">
        <w:trPr>
          <w:trHeight w:val="100"/>
        </w:trPr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4D0C" w:rsidRPr="007F72B5" w:rsidRDefault="00244D0C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7F72B5"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  <w:t>Nr.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4D0C" w:rsidRPr="007F72B5" w:rsidRDefault="00244D0C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0"/>
              </w:rPr>
            </w:pPr>
            <w:r w:rsidRPr="007F72B5"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  <w:t>Gemeldeter Hund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44D0C" w:rsidRPr="007F72B5" w:rsidRDefault="00244D0C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</w:pPr>
            <w:r w:rsidRPr="007F72B5"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  <w:t>Punkte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4D0C" w:rsidRPr="007F72B5" w:rsidRDefault="00244D0C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</w:pPr>
            <w:r w:rsidRPr="007F72B5">
              <w:rPr>
                <w:rFonts w:ascii="Arial" w:hAnsi="Arial" w:cs="Arial"/>
                <w:b/>
                <w:bCs/>
                <w:color w:val="000000"/>
                <w:sz w:val="24"/>
                <w:szCs w:val="20"/>
              </w:rPr>
              <w:t>Preis</w:t>
            </w:r>
          </w:p>
        </w:tc>
      </w:tr>
      <w:tr w:rsidR="003B6224" w:rsidTr="003B6224">
        <w:trPr>
          <w:trHeight w:val="100"/>
        </w:trPr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3B6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B6224" w:rsidRDefault="003B6224" w:rsidP="00DE70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Maya von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Masovia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09T0703R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Täto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26AE63, WT 06.03.2009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Fw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(SG)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LZ: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BhFK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/95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Sfk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v.: Joker vom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Ahlsensee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07T2703R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a.: Katinka aus der Preußenmeute    07T0624R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3B6224" w:rsidTr="003B6224">
        <w:trPr>
          <w:trHeight w:val="100"/>
        </w:trPr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3B6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B6224" w:rsidRDefault="003B6224" w:rsidP="00DE70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Krax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vom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Heitjerhof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13T0082L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Täto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7AS51, Chip: 276096909241943, WT 13.05.2013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v.: Schnüffel vom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Uesener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Moor 07T0402L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a.: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Schora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vom Speyerbach       09T0274L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Jugend</w:t>
            </w:r>
          </w:p>
        </w:tc>
      </w:tr>
      <w:tr w:rsidR="003B6224" w:rsidTr="003B6224">
        <w:trPr>
          <w:trHeight w:val="100"/>
        </w:trPr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3B6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B6224" w:rsidRDefault="003B6224" w:rsidP="00DE706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Harri von Staufenberg 12T0072R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Täto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: 49FW41, Chip: 276096909146564, WT 29.12.2011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LZ: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Sfk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Wa.T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v.: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Unkas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von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Camman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FCI     07T0303R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a.: Cara von Staufenberg       08T1656R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B6224" w:rsidRDefault="003B6224" w:rsidP="00A02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244D0C" w:rsidRPr="00DD40D1" w:rsidRDefault="00244D0C" w:rsidP="00244D0C"/>
    <w:sectPr w:rsidR="00244D0C" w:rsidRPr="00DD40D1" w:rsidSect="00813E93">
      <w:headerReference w:type="even" r:id="rId7"/>
      <w:headerReference w:type="default" r:id="rId8"/>
      <w:headerReference w:type="first" r:id="rId9"/>
      <w:pgSz w:w="11907" w:h="16840" w:code="9"/>
      <w:pgMar w:top="1134" w:right="1134" w:bottom="1134" w:left="1134" w:header="567" w:footer="567" w:gutter="0"/>
      <w:pgNumType w:start="1"/>
      <w:cols w:space="720"/>
      <w:vAlign w:val="center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224" w:rsidRDefault="003B6224" w:rsidP="001D0976">
      <w:pPr>
        <w:spacing w:after="0" w:line="240" w:lineRule="auto"/>
      </w:pPr>
      <w:r>
        <w:separator/>
      </w:r>
    </w:p>
  </w:endnote>
  <w:endnote w:type="continuationSeparator" w:id="0">
    <w:p w:rsidR="003B6224" w:rsidRDefault="003B6224" w:rsidP="001D0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224" w:rsidRDefault="003B6224" w:rsidP="001D0976">
      <w:pPr>
        <w:spacing w:after="0" w:line="240" w:lineRule="auto"/>
      </w:pPr>
      <w:r>
        <w:separator/>
      </w:r>
    </w:p>
  </w:footnote>
  <w:footnote w:type="continuationSeparator" w:id="0">
    <w:p w:rsidR="003B6224" w:rsidRDefault="003B6224" w:rsidP="001D0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36C" w:rsidRDefault="0066171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992094" o:spid="_x0000_s2056" type="#_x0000_t75" style="position:absolute;margin-left:0;margin-top:0;width:142.9pt;height:189pt;z-index:-251657216;mso-position-horizontal:center;mso-position-horizontal-relative:margin;mso-position-vertical:center;mso-position-vertical-relative:margin" o:allowincell="f">
          <v:imagedata r:id="rId1" o:title="S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742" w:rsidRDefault="00ED46EF" w:rsidP="00AB1555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936749" cy="2571750"/>
          <wp:effectExtent l="19050" t="0" r="6351" b="0"/>
          <wp:docPr id="4" name="Grafik 3" descr="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7019" cy="2572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36C" w:rsidRDefault="0066171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992093" o:spid="_x0000_s2055" type="#_x0000_t75" style="position:absolute;margin-left:0;margin-top:0;width:142.9pt;height:189pt;z-index:-251658240;mso-position-horizontal:center;mso-position-horizontal-relative:margin;mso-position-vertical:center;mso-position-vertical-relative:margin" o:allowincell="f">
          <v:imagedata r:id="rId1" o:title="Sp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 w:val="00100AC0"/>
    <w:rsid w:val="001D0976"/>
    <w:rsid w:val="00244D0C"/>
    <w:rsid w:val="003B6224"/>
    <w:rsid w:val="0046736B"/>
    <w:rsid w:val="004A51F8"/>
    <w:rsid w:val="00661713"/>
    <w:rsid w:val="007D060C"/>
    <w:rsid w:val="00813E93"/>
    <w:rsid w:val="0086345F"/>
    <w:rsid w:val="00965523"/>
    <w:rsid w:val="009F15F4"/>
    <w:rsid w:val="00AB1555"/>
    <w:rsid w:val="00B9236C"/>
    <w:rsid w:val="00D45AA3"/>
    <w:rsid w:val="00DD22F5"/>
    <w:rsid w:val="00DD40D1"/>
    <w:rsid w:val="00DF2276"/>
    <w:rsid w:val="00E44484"/>
    <w:rsid w:val="00ED46EF"/>
    <w:rsid w:val="00FD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45AA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92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9236C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B92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9236C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555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HP\St%20Ergebni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 Ergebnis</Template>
  <TotalTime>0</TotalTime>
  <Pages>1</Pages>
  <Words>110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Sodemann</dc:creator>
  <cp:keywords/>
  <dc:description/>
  <cp:lastModifiedBy>Marco Sodemann</cp:lastModifiedBy>
  <cp:revision>1</cp:revision>
  <cp:lastPrinted>2017-07-24T19:01:00Z</cp:lastPrinted>
  <dcterms:created xsi:type="dcterms:W3CDTF">2017-08-20T18:34:00Z</dcterms:created>
  <dcterms:modified xsi:type="dcterms:W3CDTF">2017-08-20T18:38:00Z</dcterms:modified>
</cp:coreProperties>
</file>